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84F2F" w14:textId="77777777" w:rsidR="005610CE" w:rsidRDefault="00000000">
      <w:pPr>
        <w:jc w:val="right"/>
      </w:pPr>
      <w:r>
        <w:rPr>
          <w:rFonts w:ascii="Arial" w:eastAsia="Arial" w:hAnsi="Arial" w:cs="Arial"/>
          <w:i/>
          <w:sz w:val="12"/>
        </w:rPr>
        <w:t xml:space="preserve">    </w:t>
      </w:r>
    </w:p>
    <w:p w14:paraId="1652ABC6" w14:textId="77777777" w:rsidR="005610CE" w:rsidRDefault="00000000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DOMANDA DI MANIFESTAZIONE DI INTERESSE AL SERVIZIO ASILO </w:t>
      </w:r>
    </w:p>
    <w:p w14:paraId="7C947B68" w14:textId="77777777" w:rsidR="005610CE" w:rsidRDefault="00000000">
      <w:pPr>
        <w:jc w:val="center"/>
      </w:pPr>
      <w:r>
        <w:rPr>
          <w:rFonts w:ascii="Times New Roman" w:hAnsi="Times New Roman"/>
          <w:b/>
          <w:color w:val="000000"/>
          <w:sz w:val="28"/>
        </w:rPr>
        <w:t>NIDO A.S. 2026/2027</w:t>
      </w:r>
    </w:p>
    <w:p w14:paraId="674F32A0" w14:textId="77777777" w:rsidR="005610CE" w:rsidRDefault="005610CE">
      <w:pPr>
        <w:jc w:val="center"/>
      </w:pPr>
    </w:p>
    <w:p w14:paraId="6456090D" w14:textId="77777777" w:rsidR="005610CE" w:rsidRDefault="00000000">
      <w:pPr>
        <w:spacing w:line="360" w:lineRule="auto"/>
      </w:pPr>
      <w:r>
        <w:rPr>
          <w:rFonts w:ascii="Times New Roman" w:hAnsi="Times New Roman"/>
          <w:color w:val="000000"/>
          <w:sz w:val="24"/>
        </w:rPr>
        <w:t>Il/la sottoscritto/a_________________ nato/a a_________________________ il_______________</w:t>
      </w:r>
    </w:p>
    <w:p w14:paraId="53A62B43" w14:textId="77777777" w:rsidR="005610CE" w:rsidRDefault="00000000">
      <w:pPr>
        <w:spacing w:line="360" w:lineRule="auto"/>
      </w:pPr>
      <w:r>
        <w:rPr>
          <w:rFonts w:ascii="Times New Roman" w:hAnsi="Times New Roman"/>
          <w:color w:val="000000"/>
          <w:sz w:val="24"/>
        </w:rPr>
        <w:t>residente in ________________________via/p.zza/località ________________________________</w:t>
      </w:r>
    </w:p>
    <w:p w14:paraId="28D686A1" w14:textId="77777777" w:rsidR="005610CE" w:rsidRDefault="00000000">
      <w:pPr>
        <w:spacing w:line="360" w:lineRule="auto"/>
      </w:pPr>
      <w:r>
        <w:rPr>
          <w:rFonts w:ascii="Times New Roman" w:hAnsi="Times New Roman"/>
          <w:color w:val="000000"/>
          <w:sz w:val="24"/>
        </w:rPr>
        <w:t>in qualità di (padre/madre) _______________del bambino/a________________________________</w:t>
      </w:r>
    </w:p>
    <w:p w14:paraId="48F7876F" w14:textId="77777777" w:rsidR="005610CE" w:rsidRDefault="00000000">
      <w:pPr>
        <w:spacing w:line="360" w:lineRule="auto"/>
      </w:pPr>
      <w:r>
        <w:rPr>
          <w:rFonts w:ascii="Times New Roman" w:hAnsi="Times New Roman"/>
          <w:i/>
          <w:color w:val="000000"/>
          <w:sz w:val="24"/>
        </w:rPr>
        <w:t>(dati del genitore o di chi ne esercita la patria potestà)</w:t>
      </w:r>
    </w:p>
    <w:p w14:paraId="5B1388F6" w14:textId="77777777" w:rsidR="005610CE" w:rsidRDefault="00000000">
      <w:pPr>
        <w:spacing w:line="360" w:lineRule="auto"/>
      </w:pPr>
      <w:r>
        <w:rPr>
          <w:rFonts w:ascii="Times New Roman" w:hAnsi="Times New Roman"/>
          <w:color w:val="000000"/>
          <w:sz w:val="24"/>
        </w:rPr>
        <w:t>nato/a a ______________il ________________residente in ________________________________</w:t>
      </w:r>
    </w:p>
    <w:p w14:paraId="177A24D4" w14:textId="77777777" w:rsidR="005610CE" w:rsidRDefault="00000000">
      <w:pPr>
        <w:spacing w:line="360" w:lineRule="auto"/>
      </w:pPr>
      <w:r>
        <w:rPr>
          <w:rFonts w:ascii="Times New Roman" w:hAnsi="Times New Roman"/>
          <w:color w:val="000000"/>
          <w:sz w:val="24"/>
        </w:rPr>
        <w:t>via/p.za/località __________________________ Recapito telefonico______________________ Indirizzo mail _____________________________</w:t>
      </w:r>
    </w:p>
    <w:p w14:paraId="43E39C3A" w14:textId="77777777" w:rsidR="005610CE" w:rsidRDefault="005610CE"/>
    <w:p w14:paraId="0DED344A" w14:textId="77777777" w:rsidR="005610CE" w:rsidRDefault="00000000">
      <w:pPr>
        <w:spacing w:line="276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C H I E D E</w:t>
      </w:r>
    </w:p>
    <w:p w14:paraId="5FFBBED7" w14:textId="77777777" w:rsidR="005610CE" w:rsidRDefault="005610CE">
      <w:pPr>
        <w:spacing w:line="276" w:lineRule="auto"/>
        <w:jc w:val="both"/>
      </w:pPr>
    </w:p>
    <w:p w14:paraId="57D534A4" w14:textId="77777777" w:rsidR="005610CE" w:rsidRDefault="00000000">
      <w:pPr>
        <w:spacing w:line="276" w:lineRule="auto"/>
        <w:jc w:val="both"/>
      </w:pPr>
      <w:r>
        <w:rPr>
          <w:rFonts w:ascii="Times New Roman" w:hAnsi="Times New Roman"/>
          <w:color w:val="000000"/>
          <w:sz w:val="24"/>
        </w:rPr>
        <w:t xml:space="preserve">che il bambino/a sopraindicato/a sia ammesso/a  a fruire del </w:t>
      </w:r>
      <w:r>
        <w:rPr>
          <w:rFonts w:ascii="Times New Roman" w:hAnsi="Times New Roman"/>
          <w:b/>
          <w:color w:val="000000"/>
          <w:sz w:val="24"/>
        </w:rPr>
        <w:t>servizio asilo nido per l’anno scolastico 2026/2027.</w:t>
      </w:r>
    </w:p>
    <w:p w14:paraId="29515F0E" w14:textId="77777777" w:rsidR="005610CE" w:rsidRDefault="005610CE">
      <w:pPr>
        <w:spacing w:line="276" w:lineRule="auto"/>
        <w:jc w:val="both"/>
      </w:pPr>
    </w:p>
    <w:p w14:paraId="31B87002" w14:textId="77777777" w:rsidR="005610CE" w:rsidRDefault="005610CE">
      <w:pPr>
        <w:spacing w:line="276" w:lineRule="auto"/>
        <w:jc w:val="both"/>
      </w:pPr>
    </w:p>
    <w:p w14:paraId="0BADC0FD" w14:textId="77777777" w:rsidR="005610CE" w:rsidRDefault="005610CE">
      <w:pPr>
        <w:spacing w:line="276" w:lineRule="auto"/>
        <w:jc w:val="both"/>
      </w:pPr>
    </w:p>
    <w:p w14:paraId="23D16F98" w14:textId="77777777" w:rsidR="005610CE" w:rsidRDefault="00000000">
      <w:pPr>
        <w:spacing w:line="276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DICHIARA INOLTRE DI ESSERE A CONOSCENZA</w:t>
      </w:r>
    </w:p>
    <w:p w14:paraId="34B2F136" w14:textId="77777777" w:rsidR="005610CE" w:rsidRDefault="005610CE">
      <w:pPr>
        <w:spacing w:line="276" w:lineRule="auto"/>
        <w:jc w:val="both"/>
      </w:pPr>
    </w:p>
    <w:p w14:paraId="4FDC7A09" w14:textId="77777777" w:rsidR="005610CE" w:rsidRDefault="00000000">
      <w:pPr>
        <w:pStyle w:val="Paragrafoelenco"/>
        <w:numPr>
          <w:ilvl w:val="0"/>
          <w:numId w:val="1"/>
        </w:numPr>
        <w:spacing w:line="276" w:lineRule="auto"/>
        <w:jc w:val="both"/>
      </w:pPr>
      <w:r>
        <w:rPr>
          <w:rFonts w:ascii="Times New Roman" w:hAnsi="Times New Roman"/>
          <w:color w:val="000000"/>
          <w:sz w:val="24"/>
        </w:rPr>
        <w:t>che al momento non sono ancora state definite le modalità in cui si svolgerà il servizio.</w:t>
      </w:r>
    </w:p>
    <w:p w14:paraId="584287CE" w14:textId="77777777" w:rsidR="005610CE" w:rsidRDefault="005610CE">
      <w:pPr>
        <w:spacing w:line="276" w:lineRule="auto"/>
        <w:ind w:left="142"/>
        <w:jc w:val="both"/>
      </w:pPr>
    </w:p>
    <w:p w14:paraId="0B60D031" w14:textId="77777777" w:rsidR="005610CE" w:rsidRDefault="005610CE">
      <w:pPr>
        <w:spacing w:line="276" w:lineRule="auto"/>
        <w:ind w:left="426" w:hanging="284"/>
        <w:jc w:val="both"/>
      </w:pPr>
    </w:p>
    <w:p w14:paraId="1C1F9FED" w14:textId="77777777" w:rsidR="005610CE" w:rsidRDefault="00000000">
      <w:pPr>
        <w:spacing w:line="276" w:lineRule="auto"/>
        <w:ind w:left="426" w:hanging="284"/>
        <w:jc w:val="both"/>
      </w:pPr>
      <w:r>
        <w:rPr>
          <w:rFonts w:ascii="Times New Roman" w:hAnsi="Times New Roman"/>
          <w:color w:val="000000"/>
          <w:sz w:val="24"/>
        </w:rPr>
        <w:t>Tusa __________________</w:t>
      </w:r>
    </w:p>
    <w:p w14:paraId="0446FC73" w14:textId="77777777" w:rsidR="005610CE" w:rsidRDefault="00000000">
      <w:pPr>
        <w:spacing w:line="276" w:lineRule="auto"/>
        <w:ind w:left="426" w:hanging="284"/>
        <w:jc w:val="center"/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             Il Richiedente</w:t>
      </w:r>
    </w:p>
    <w:p w14:paraId="324F87D8" w14:textId="77777777" w:rsidR="005610CE" w:rsidRDefault="005610CE">
      <w:pPr>
        <w:spacing w:line="276" w:lineRule="auto"/>
        <w:ind w:left="426" w:hanging="284"/>
        <w:jc w:val="right"/>
      </w:pPr>
    </w:p>
    <w:p w14:paraId="301B288F" w14:textId="77777777" w:rsidR="005610CE" w:rsidRDefault="00000000">
      <w:pPr>
        <w:spacing w:line="276" w:lineRule="auto"/>
        <w:ind w:left="426" w:hanging="284"/>
        <w:jc w:val="right"/>
      </w:pPr>
      <w:r>
        <w:rPr>
          <w:rFonts w:ascii="Times New Roman" w:hAnsi="Times New Roman"/>
          <w:color w:val="000000"/>
          <w:sz w:val="24"/>
        </w:rPr>
        <w:t>Firma_________________________</w:t>
      </w:r>
    </w:p>
    <w:p w14:paraId="1CEFCD8B" w14:textId="77777777" w:rsidR="005610CE" w:rsidRDefault="005610CE">
      <w:pPr>
        <w:spacing w:line="276" w:lineRule="auto"/>
        <w:ind w:left="426" w:hanging="284"/>
        <w:jc w:val="both"/>
      </w:pPr>
    </w:p>
    <w:p w14:paraId="36AD0DEF" w14:textId="77777777" w:rsidR="005610CE" w:rsidRDefault="00000000">
      <w:pPr>
        <w:spacing w:line="276" w:lineRule="auto"/>
        <w:ind w:left="426" w:hanging="284"/>
        <w:jc w:val="both"/>
      </w:pPr>
      <w:r>
        <w:rPr>
          <w:rFonts w:ascii="Times New Roman" w:hAnsi="Times New Roman"/>
          <w:b/>
          <w:color w:val="000000"/>
          <w:sz w:val="24"/>
        </w:rPr>
        <w:t>IL/LA SOTTOSCRITTO/A DICHIARA ALTRESÌ:</w:t>
      </w:r>
    </w:p>
    <w:p w14:paraId="27FC6BC2" w14:textId="77777777" w:rsidR="005610CE" w:rsidRDefault="00000000">
      <w:pPr>
        <w:pStyle w:val="Paragrafoelenco"/>
        <w:numPr>
          <w:ilvl w:val="0"/>
          <w:numId w:val="2"/>
        </w:numPr>
        <w:spacing w:line="276" w:lineRule="auto"/>
        <w:jc w:val="both"/>
      </w:pPr>
      <w:r>
        <w:rPr>
          <w:rFonts w:ascii="Times New Roman" w:hAnsi="Times New Roman"/>
          <w:color w:val="000000"/>
          <w:sz w:val="24"/>
        </w:rPr>
        <w:t>di essere informato, ai sensi e per gli effetti di cui all’articolo 10 del D.Lgs. 196/2003 che i dati personali raccolti saranno trattati, anche con strumenti informatici, esclusivamente nell’ambito del procedimento per il quale la presente dichiarazione viene resa;</w:t>
      </w:r>
    </w:p>
    <w:p w14:paraId="19BEB477" w14:textId="77777777" w:rsidR="005610CE" w:rsidRDefault="00000000">
      <w:pPr>
        <w:pStyle w:val="Paragrafoelenco"/>
        <w:numPr>
          <w:ilvl w:val="0"/>
          <w:numId w:val="2"/>
        </w:numPr>
        <w:spacing w:line="276" w:lineRule="auto"/>
        <w:jc w:val="both"/>
      </w:pPr>
      <w:r>
        <w:rPr>
          <w:rFonts w:ascii="Times New Roman" w:hAnsi="Times New Roman"/>
          <w:color w:val="000000"/>
          <w:sz w:val="24"/>
        </w:rPr>
        <w:t>di rilasciare l’autorizzazione affinché, ai sensi del D.Lgs. 30 giugno 2003, n. 196, i dati personali possano essere trattati dall’Amministrazione nel rispetto della vigente normativa in materia di privacy.</w:t>
      </w:r>
    </w:p>
    <w:p w14:paraId="441DFB8B" w14:textId="77777777" w:rsidR="005610CE" w:rsidRDefault="005610CE">
      <w:pPr>
        <w:spacing w:line="276" w:lineRule="auto"/>
        <w:ind w:left="426" w:hanging="284"/>
        <w:jc w:val="both"/>
      </w:pPr>
    </w:p>
    <w:p w14:paraId="4D47D3D2" w14:textId="77777777" w:rsidR="005610CE" w:rsidRDefault="00000000">
      <w:pPr>
        <w:spacing w:line="276" w:lineRule="auto"/>
        <w:ind w:left="426" w:hanging="284"/>
        <w:jc w:val="both"/>
      </w:pPr>
      <w:r>
        <w:rPr>
          <w:rFonts w:ascii="Times New Roman" w:hAnsi="Times New Roman"/>
          <w:color w:val="000000"/>
          <w:sz w:val="24"/>
        </w:rPr>
        <w:t xml:space="preserve">Data________________                                             Firma   </w:t>
      </w:r>
    </w:p>
    <w:p w14:paraId="5795EE56" w14:textId="77777777" w:rsidR="005610CE" w:rsidRDefault="00000000">
      <w:pPr>
        <w:spacing w:line="276" w:lineRule="auto"/>
        <w:ind w:left="426" w:hanging="284"/>
        <w:jc w:val="both"/>
      </w:pPr>
      <w:r>
        <w:t xml:space="preserve"> </w:t>
      </w:r>
    </w:p>
    <w:p w14:paraId="2DE54B49" w14:textId="77777777" w:rsidR="005610CE" w:rsidRDefault="005610CE">
      <w:pPr>
        <w:spacing w:line="276" w:lineRule="auto"/>
        <w:ind w:left="426" w:hanging="284"/>
        <w:jc w:val="both"/>
      </w:pPr>
    </w:p>
    <w:p w14:paraId="5085F487" w14:textId="77777777" w:rsidR="005610CE" w:rsidRDefault="00000000">
      <w:pPr>
        <w:spacing w:line="276" w:lineRule="auto"/>
        <w:ind w:left="426" w:hanging="284"/>
        <w:jc w:val="both"/>
      </w:pPr>
      <w:r>
        <w:rPr>
          <w:rFonts w:ascii="Times New Roman" w:hAnsi="Times New Roman"/>
          <w:b/>
          <w:color w:val="000000"/>
          <w:sz w:val="24"/>
        </w:rPr>
        <w:t>ALLEGATI OBBLIGATORI ALLA PRESENTE DOMANDA DI PRE – ISCRIZIONE:</w:t>
      </w:r>
    </w:p>
    <w:p w14:paraId="3E02C40C" w14:textId="77777777" w:rsidR="005610CE" w:rsidRDefault="00000000">
      <w:pPr>
        <w:spacing w:after="200" w:line="276" w:lineRule="auto"/>
        <w:ind w:left="426" w:hanging="284"/>
        <w:jc w:val="both"/>
      </w:pPr>
      <w:r>
        <w:rPr>
          <w:rFonts w:ascii="Times New Roman" w:hAnsi="Times New Roman"/>
          <w:b/>
          <w:color w:val="000000"/>
          <w:sz w:val="24"/>
        </w:rPr>
        <w:t>Fotocopia della carta di identità del dichiarante in corso di validità</w:t>
      </w:r>
    </w:p>
    <w:sectPr w:rsidR="005610C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EEB89" w14:textId="77777777" w:rsidR="003F2575" w:rsidRDefault="003F2575">
      <w:r>
        <w:separator/>
      </w:r>
    </w:p>
  </w:endnote>
  <w:endnote w:type="continuationSeparator" w:id="0">
    <w:p w14:paraId="02DB51C9" w14:textId="77777777" w:rsidR="003F2575" w:rsidRDefault="003F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D9B3" w14:textId="77777777" w:rsidR="003F2575" w:rsidRDefault="003F2575">
      <w:r>
        <w:rPr>
          <w:color w:val="000000"/>
        </w:rPr>
        <w:separator/>
      </w:r>
    </w:p>
  </w:footnote>
  <w:footnote w:type="continuationSeparator" w:id="0">
    <w:p w14:paraId="6E3BA37C" w14:textId="77777777" w:rsidR="003F2575" w:rsidRDefault="003F2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66C1A"/>
    <w:multiLevelType w:val="multilevel"/>
    <w:tmpl w:val="D1C86F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2753287"/>
    <w:multiLevelType w:val="multilevel"/>
    <w:tmpl w:val="3C760D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04280120">
    <w:abstractNumId w:val="0"/>
  </w:num>
  <w:num w:numId="2" w16cid:durableId="302195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610CE"/>
    <w:rsid w:val="00113AF8"/>
    <w:rsid w:val="003F2575"/>
    <w:rsid w:val="005610CE"/>
    <w:rsid w:val="0071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E838"/>
  <w15:docId w15:val="{3BA4CA5E-9114-4CE1-A0C3-3ADE6BA2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sz w:val="22"/>
        <w:szCs w:val="22"/>
        <w:lang w:val="it-IT" w:eastAsia="it-IT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2026-09-25T06:27:00Z</cp:lastPrinted>
  <dcterms:created xsi:type="dcterms:W3CDTF">2026-09-25T11:49:00Z</dcterms:created>
  <dcterms:modified xsi:type="dcterms:W3CDTF">2026-09-25T11:49:00Z</dcterms:modified>
</cp:coreProperties>
</file>